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157" w:rsidRDefault="005E61D5" w:rsidP="00C75D7D">
      <w:pPr>
        <w:pStyle w:val="PPTitelDeckblatt"/>
        <w:jc w:val="both"/>
      </w:pPr>
      <w:r>
        <w:rPr>
          <w:b/>
        </w:rPr>
        <w:t>Positionspapier</w:t>
      </w:r>
      <w:r>
        <w:rPr>
          <w:b/>
        </w:rPr>
        <w:br/>
      </w:r>
      <w:r w:rsidR="00E46E92">
        <w:rPr>
          <w:b/>
        </w:rPr>
        <w:t>Wehr- und Zivildienst</w:t>
      </w:r>
    </w:p>
    <w:p w:rsidR="00B65157" w:rsidRDefault="00E46E92" w:rsidP="00C75D7D">
      <w:pPr>
        <w:pStyle w:val="PPberschrift3"/>
        <w:jc w:val="both"/>
      </w:pPr>
      <w:r>
        <w:t>März</w:t>
      </w:r>
      <w:r w:rsidR="005E61D5">
        <w:t xml:space="preserve"> 201</w:t>
      </w:r>
      <w:r>
        <w:t>1</w:t>
      </w:r>
    </w:p>
    <w:p w:rsidR="00B65157" w:rsidRDefault="005E61D5" w:rsidP="00C75D7D">
      <w:pPr>
        <w:pStyle w:val="PPTitelDeckblatt"/>
        <w:jc w:val="both"/>
        <w:rPr>
          <w:sz w:val="28"/>
          <w:szCs w:val="28"/>
        </w:rPr>
      </w:pPr>
      <w:r>
        <w:rPr>
          <w:sz w:val="28"/>
          <w:szCs w:val="28"/>
        </w:rPr>
        <w:br w:type="page"/>
      </w:r>
    </w:p>
    <w:p w:rsidR="0038410E" w:rsidRPr="0038410E" w:rsidRDefault="0038410E" w:rsidP="00C75D7D">
      <w:pPr>
        <w:pStyle w:val="PPberschrift1"/>
        <w:jc w:val="both"/>
        <w:rPr>
          <w:sz w:val="26"/>
          <w:szCs w:val="26"/>
        </w:rPr>
      </w:pPr>
      <w:r>
        <w:lastRenderedPageBreak/>
        <w:br/>
      </w:r>
    </w:p>
    <w:p w:rsidR="00DB2D7A" w:rsidRDefault="00DB2D7A" w:rsidP="00C75D7D">
      <w:pPr>
        <w:pStyle w:val="PPberschrift1"/>
        <w:jc w:val="both"/>
      </w:pPr>
      <w:r>
        <w:t>Präambel</w:t>
      </w:r>
    </w:p>
    <w:p w:rsidR="00C75D7D" w:rsidRDefault="00DB2D7A" w:rsidP="00C75D7D">
      <w:pPr>
        <w:pStyle w:val="PPFlietext"/>
        <w:jc w:val="both"/>
      </w:pPr>
      <w:r w:rsidRPr="00DB2D7A">
        <w:t>Seit langem beschäftigt sich die Bundesjugendvertretung (BJV) mit dem Themenkomplex Wehr- und Zivildienst. Immer wieder hat sie sich in der Zivildienstreformkommission für die Interessen von Zivildienern stark gemacht und die Schlechterstellung von Zivildienern gegenüber Grundwehrdienern in zahlreichen Stellungnahmen angeprangert.</w:t>
      </w:r>
    </w:p>
    <w:p w:rsidR="00DB2D7A" w:rsidRDefault="00DB2D7A" w:rsidP="00C75D7D">
      <w:pPr>
        <w:pStyle w:val="PPFlietext"/>
        <w:jc w:val="both"/>
      </w:pPr>
      <w:r w:rsidRPr="00DB2D7A">
        <w:t>Seit Herbst 2010 steht die Forderung nach der Abschaffung der allgemeinen Wehrpflicht (und damit auch des Zivildienstes, der ja ein Ersatzdienst ist) wieder im Raum. Die BJV positioniert sich  daher mit diesem Papier und zeigt auf, dass sie als gesetzlich verankerte Interessenvertretung der jungen Menschen in Österreich in alle Reformüberlegungen und -entscheidungen mit einbezogen werden muss.</w:t>
      </w:r>
    </w:p>
    <w:p w:rsidR="00B65157" w:rsidRDefault="00DB2D7A" w:rsidP="00C75D7D">
      <w:pPr>
        <w:pStyle w:val="PPberschrift1"/>
        <w:spacing w:before="480"/>
        <w:jc w:val="both"/>
      </w:pPr>
      <w:r>
        <w:t>Situationsanalyse</w:t>
      </w:r>
    </w:p>
    <w:p w:rsidR="00C75D7D" w:rsidRDefault="00DB2D7A" w:rsidP="00C75D7D">
      <w:pPr>
        <w:pStyle w:val="PPFlietext"/>
        <w:jc w:val="both"/>
      </w:pPr>
      <w:r w:rsidRPr="00DB2D7A">
        <w:t>Wir stellen fest, dass die friedens- und sicherheitspolitische Lage Österreichs kein Heer, wie wir es derzeit haben, erfordert. Auch wenn die immerwährende Neutralität im Zusammenhang mit der EU-Mitgliedschaft Österreichs neu ausgelegt werden kann, so ist die allgemeine Wehrpflicht unseres Erachtens trotzdem ein überholtes Modell. Wir plädieren daher für eine umfassende Heeresreform, deren Ziel die Abschaffung der allgemeinen Wehrpflicht ist.</w:t>
      </w:r>
    </w:p>
    <w:p w:rsidR="00DB2D7A" w:rsidRDefault="00DB2D7A" w:rsidP="00C75D7D">
      <w:pPr>
        <w:pStyle w:val="PPFlietext"/>
        <w:jc w:val="both"/>
      </w:pPr>
      <w:r w:rsidRPr="00DB2D7A">
        <w:t>Angeknüpft an diese Thematik ist der Zivildienst, für den sich viele junge Männer als Alternative zum Dienst an der Waffe entscheiden. Tatsache ist, dass die meisten Anbieter sozialer Dienstleistungen, wie etwa im Rettungsdienst oder Pflegebereich, massiv auf Zivildiener angewiesen sind. Obwohl im Zivildienst-Gesetz anders vorgesehen, sind Zivildiener derzeit oft der Ersatz für reguläre Arbeitskräfte.</w:t>
      </w:r>
    </w:p>
    <w:p w:rsidR="00B65157" w:rsidRDefault="00DB2D7A" w:rsidP="00C75D7D">
      <w:pPr>
        <w:pStyle w:val="PPberschrift1"/>
        <w:spacing w:before="480"/>
        <w:jc w:val="both"/>
      </w:pPr>
      <w:r>
        <w:t>Wegfall Zivildienst</w:t>
      </w:r>
    </w:p>
    <w:p w:rsidR="00C75D7D" w:rsidRDefault="00DB2D7A" w:rsidP="00C75D7D">
      <w:pPr>
        <w:pStyle w:val="PPFlietext"/>
        <w:jc w:val="both"/>
      </w:pPr>
      <w:r w:rsidRPr="00DB2D7A">
        <w:t>Geht es nach der Europäischen Menschenrechtskonvention (Art. 4, Verbot von Zwangsarbeit) ist der Zivildienst nur als Ersatz für den Wehrdienst zulässig. Dementsprechend würde eine Abschaffung der Wehrpflicht automatisch einen Wegfall des Zivildienstes bedeuten. Wie bereits erwähnt würde dies eine enorme Herausforderung für soziale Dienstleister darstellen: Zivildiensteinsatzstellen sind mit deutlich geringe</w:t>
      </w:r>
      <w:r w:rsidRPr="00DB2D7A">
        <w:lastRenderedPageBreak/>
        <w:t>ren Kosten verbunden als reguläre Arbeitsplätze und tragen derzeit wesentlich zum Erhalt des Systems bei.</w:t>
      </w:r>
    </w:p>
    <w:p w:rsidR="00C75D7D" w:rsidRDefault="00DB2D7A" w:rsidP="00C75D7D">
      <w:pPr>
        <w:pStyle w:val="PPFlietext"/>
        <w:jc w:val="both"/>
      </w:pPr>
      <w:r w:rsidRPr="00DB2D7A">
        <w:t>Unseres Erachtens ist es jedoch unangebracht, die Diskussionsebenen zu vermischen: ob die Wehrpflicht abgeschafft werden soll, darf nicht von der gesellschaftspolitischen Herausforderung des Zivildienst-Wegfalls abhängig gemacht werden.</w:t>
      </w:r>
      <w:r>
        <w:br/>
      </w:r>
      <w:r w:rsidRPr="00DB2D7A">
        <w:t>In der Diskussion darüber, wie das Sozialsystem auch ohne Zivildiener erhalten werden kann, steht auch der Vorschlag eines verpflichtenden Sozialdien</w:t>
      </w:r>
      <w:r w:rsidR="005A6303">
        <w:t>sts für junge Menschen im Raum.</w:t>
      </w:r>
    </w:p>
    <w:p w:rsidR="00DB2D7A" w:rsidRDefault="00DB2D7A" w:rsidP="00C75D7D">
      <w:pPr>
        <w:pStyle w:val="PPFlietext"/>
        <w:jc w:val="both"/>
      </w:pPr>
      <w:r w:rsidRPr="00DB2D7A">
        <w:t xml:space="preserve">Dies ist aus unserer Sicht völlig inakzeptabel und eine einseitige Herangehensweise an die Problematik – eine Lösung, die allein auf dem Rücken von Jungen ausgetragen wird, kann nicht funktionieren. Gerade das Europäische Jahr der Freiwilligentätigkeit </w:t>
      </w:r>
      <w:r w:rsidR="00C75D7D">
        <w:t xml:space="preserve">2011 </w:t>
      </w:r>
      <w:bookmarkStart w:id="0" w:name="_GoBack"/>
      <w:bookmarkEnd w:id="0"/>
      <w:r w:rsidRPr="00DB2D7A">
        <w:t>sollte jedoch als Chance gesehen werden, freiwilliges Engagement von allen Altersgruppen zu fördern.</w:t>
      </w:r>
    </w:p>
    <w:p w:rsidR="00B65157" w:rsidRDefault="00B05847" w:rsidP="00C75D7D">
      <w:pPr>
        <w:pStyle w:val="PPberschrift1"/>
        <w:spacing w:before="480"/>
        <w:jc w:val="both"/>
        <w:outlineLvl w:val="0"/>
      </w:pPr>
      <w:r>
        <w:t>Wehr- und Zivldienst</w:t>
      </w:r>
      <w:r w:rsidRPr="00B05847">
        <w:rPr>
          <w:rFonts w:ascii="ITC Stone Informal Std Medium" w:hAnsi="ITC Stone Informal Std Medium"/>
        </w:rPr>
        <w:t xml:space="preserve"> | Die BJV fordert:</w:t>
      </w:r>
    </w:p>
    <w:p w:rsidR="00DB2D7A" w:rsidRPr="00DB2D7A" w:rsidRDefault="00DB2D7A" w:rsidP="00C75D7D">
      <w:pPr>
        <w:pStyle w:val="PPAufzhlungListe"/>
        <w:jc w:val="both"/>
      </w:pPr>
      <w:r w:rsidRPr="00DB2D7A">
        <w:t>Abschaffung der allgemeinen Wehrpflicht</w:t>
      </w:r>
    </w:p>
    <w:p w:rsidR="00DB2D7A" w:rsidRPr="00DB2D7A" w:rsidRDefault="00DB2D7A" w:rsidP="00C75D7D">
      <w:pPr>
        <w:pStyle w:val="PPAufzhlungListe"/>
        <w:jc w:val="both"/>
      </w:pPr>
      <w:r w:rsidRPr="00DB2D7A">
        <w:t>Umwandlung von Zivildienst- in reguläre Arbeitsplätze</w:t>
      </w:r>
    </w:p>
    <w:p w:rsidR="00DB2D7A" w:rsidRPr="00DB2D7A" w:rsidRDefault="00DB2D7A" w:rsidP="00C75D7D">
      <w:pPr>
        <w:pStyle w:val="PPAufzhlungListe"/>
        <w:jc w:val="both"/>
      </w:pPr>
      <w:r w:rsidRPr="00DB2D7A">
        <w:t>Förderung von freiwilligem Engagement und insb. von Freiwilligendiensten</w:t>
      </w:r>
    </w:p>
    <w:p w:rsidR="00DB2D7A" w:rsidRPr="00DB2D7A" w:rsidRDefault="00DB2D7A" w:rsidP="00C75D7D">
      <w:pPr>
        <w:pStyle w:val="PPAufzhlungListe"/>
        <w:jc w:val="both"/>
      </w:pPr>
      <w:r w:rsidRPr="00DB2D7A">
        <w:t>Anerkennung von Freiwilligendiensten als Zivildienst (bis zur Abschaffung der Wehrpflicht)</w:t>
      </w:r>
    </w:p>
    <w:p w:rsidR="00B65157" w:rsidRDefault="00DB2D7A" w:rsidP="00C75D7D">
      <w:pPr>
        <w:pStyle w:val="PPAufzhlungListe"/>
        <w:jc w:val="both"/>
      </w:pPr>
      <w:r w:rsidRPr="00DB2D7A">
        <w:t xml:space="preserve">Einbindung der BJV in den gesamten Reformprozess und in </w:t>
      </w:r>
      <w:r w:rsidR="00B05847">
        <w:t>alle politischen Entscheidungen</w:t>
      </w:r>
    </w:p>
    <w:sectPr w:rsidR="00B65157">
      <w:headerReference w:type="default" r:id="rId8"/>
      <w:footerReference w:type="default" r:id="rId9"/>
      <w:headerReference w:type="first" r:id="rId10"/>
      <w:footerReference w:type="first" r:id="rId11"/>
      <w:type w:val="continuous"/>
      <w:pgSz w:w="11907" w:h="16840" w:code="9"/>
      <w:pgMar w:top="2835" w:right="2410" w:bottom="1135" w:left="1418" w:header="1134" w:footer="44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2CE" w:rsidRDefault="009D02CE">
      <w:pPr>
        <w:spacing w:after="0" w:line="240" w:lineRule="auto"/>
      </w:pPr>
      <w:r>
        <w:separator/>
      </w:r>
    </w:p>
  </w:endnote>
  <w:endnote w:type="continuationSeparator" w:id="0">
    <w:p w:rsidR="009D02CE" w:rsidRDefault="009D0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jaVu Sans">
    <w:altName w:val="Times New Roman"/>
    <w:charset w:val="00"/>
    <w:family w:val="auto"/>
    <w:pitch w:val="variable"/>
    <w:sig w:usb0="00000003" w:usb1="00000000" w:usb2="00000000" w:usb3="00000000" w:csb0="00000001" w:csb1="00000000"/>
  </w:font>
  <w:font w:name="Lohit Hindi">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T Walsheim Regular">
    <w:panose1 w:val="00000000000000000000"/>
    <w:charset w:val="00"/>
    <w:family w:val="auto"/>
    <w:notTrueType/>
    <w:pitch w:val="default"/>
    <w:sig w:usb0="00000003" w:usb1="00000000" w:usb2="00000000" w:usb3="00000000" w:csb0="00000001" w:csb1="00000000"/>
  </w:font>
  <w:font w:name="ITC Stone Informal Std Medium">
    <w:altName w:val="ITC Stone Informal Std Medium"/>
    <w:panose1 w:val="00000000000000000000"/>
    <w:charset w:val="00"/>
    <w:family w:val="roman"/>
    <w:notTrueType/>
    <w:pitch w:val="variable"/>
    <w:sig w:usb0="00000003" w:usb1="00000000" w:usb2="00000000" w:usb3="00000000" w:csb0="00000001" w:csb1="00000000"/>
  </w:font>
  <w:font w:name="GT Walsheim Bold">
    <w:panose1 w:val="00000000000000000000"/>
    <w:charset w:val="00"/>
    <w:family w:val="modern"/>
    <w:notTrueType/>
    <w:pitch w:val="variable"/>
    <w:sig w:usb0="A00000AF" w:usb1="4000206B" w:usb2="00000000" w:usb3="00000000" w:csb0="00000093" w:csb1="00000000"/>
  </w:font>
  <w:font w:name="GT Walsheim">
    <w:altName w:val="GT Walsheim"/>
    <w:panose1 w:val="00000000000000000000"/>
    <w:charset w:val="00"/>
    <w:family w:val="modern"/>
    <w:notTrueType/>
    <w:pitch w:val="variable"/>
    <w:sig w:usb0="00000007" w:usb1="00000001" w:usb2="00000000" w:usb3="00000000" w:csb0="00000093" w:csb1="00000000"/>
  </w:font>
  <w:font w:name="Adobe Fan Heiti Std B">
    <w:panose1 w:val="00000000000000000000"/>
    <w:charset w:val="80"/>
    <w:family w:val="swiss"/>
    <w:notTrueType/>
    <w:pitch w:val="variable"/>
    <w:sig w:usb0="00000203" w:usb1="1A0F1900" w:usb2="00000016" w:usb3="00000000" w:csb0="001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157" w:rsidRDefault="00B05847">
    <w:pPr>
      <w:pStyle w:val="Fuzeile"/>
      <w:rPr>
        <w:rFonts w:ascii="GT Walsheim" w:hAnsi="GT Walsheim"/>
        <w:sz w:val="20"/>
        <w:szCs w:val="20"/>
      </w:rPr>
    </w:pPr>
    <w:r>
      <w:rPr>
        <w:rFonts w:ascii="GT Walsheim" w:hAnsi="GT Walsheim"/>
        <w:sz w:val="20"/>
        <w:szCs w:val="20"/>
      </w:rPr>
      <w:t>Wehr- und Zivildienst</w:t>
    </w:r>
    <w:r w:rsidR="009849BB">
      <w:rPr>
        <w:rFonts w:ascii="GT Walsheim" w:hAnsi="GT Walsheim"/>
        <w:sz w:val="20"/>
        <w:szCs w:val="20"/>
      </w:rPr>
      <w:t>, 2011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157" w:rsidRDefault="005E61D5">
    <w:pPr>
      <w:pStyle w:val="Fuzeile"/>
      <w:jc w:val="center"/>
    </w:pPr>
    <w:r>
      <w:rPr>
        <w:rFonts w:ascii="ITC Stone Informal Std Medium" w:hAnsi="ITC Stone Informal Std Medium" w:cs="ITC Stone Informal Std Medium"/>
        <w:noProof/>
        <w:spacing w:val="4"/>
        <w:sz w:val="18"/>
        <w:szCs w:val="18"/>
        <w:lang w:val="de-AT" w:eastAsia="de-AT"/>
      </w:rPr>
      <mc:AlternateContent>
        <mc:Choice Requires="wps">
          <w:drawing>
            <wp:anchor distT="0" distB="0" distL="114300" distR="114300" simplePos="0" relativeHeight="251665408" behindDoc="0" locked="0" layoutInCell="1" allowOverlap="1">
              <wp:simplePos x="0" y="0"/>
              <wp:positionH relativeFrom="column">
                <wp:posOffset>-91440</wp:posOffset>
              </wp:positionH>
              <wp:positionV relativeFrom="paragraph">
                <wp:posOffset>-196623</wp:posOffset>
              </wp:positionV>
              <wp:extent cx="6314439" cy="391794"/>
              <wp:effectExtent l="0" t="0" r="0" b="0"/>
              <wp:wrapNone/>
              <wp:docPr id="2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4439" cy="391794"/>
                      </a:xfrm>
                      <a:prstGeom prst="rect">
                        <a:avLst/>
                      </a:prstGeom>
                      <a:noFill/>
                      <a:ln w="9525">
                        <a:noFill/>
                        <a:miter lim="800000"/>
                        <a:headEnd/>
                        <a:tailEnd/>
                      </a:ln>
                    </wps:spPr>
                    <wps:txbx>
                      <w:txbxContent>
                        <w:p w:rsidR="00B65157" w:rsidRDefault="005E61D5">
                          <w:pPr>
                            <w:pStyle w:val="EinfAbs"/>
                            <w:tabs>
                              <w:tab w:val="left" w:pos="540"/>
                              <w:tab w:val="left" w:pos="2740"/>
                              <w:tab w:val="left" w:pos="5640"/>
                              <w:tab w:val="left" w:pos="7540"/>
                            </w:tabs>
                            <w:rPr>
                              <w:rFonts w:ascii="ITC Stone Informal Std Medium" w:hAnsi="ITC Stone Informal Std Medium" w:cs="ITC Stone Informal Std Medium"/>
                              <w:spacing w:val="3"/>
                              <w:sz w:val="18"/>
                              <w:szCs w:val="18"/>
                            </w:rPr>
                          </w:pPr>
                          <w:r>
                            <w:rPr>
                              <w:rFonts w:ascii="ITC Stone Informal Std Medium" w:hAnsi="ITC Stone Informal Std Medium" w:cs="ITC Stone Informal Std Medium"/>
                              <w:spacing w:val="4"/>
                              <w:sz w:val="18"/>
                              <w:szCs w:val="18"/>
                            </w:rPr>
                            <w:t>Liechtensteinstr. 57|2</w:t>
                          </w:r>
                          <w:r>
                            <w:rPr>
                              <w:rFonts w:ascii="ITC Stone Informal Std Medium" w:hAnsi="ITC Stone Informal Std Medium" w:cs="ITC Stone Informal Std Medium"/>
                              <w:spacing w:val="4"/>
                              <w:sz w:val="18"/>
                              <w:szCs w:val="18"/>
                            </w:rPr>
                            <w:tab/>
                            <w:t xml:space="preserve">  Tel. + 43 1 214 44 99 </w:t>
                          </w:r>
                          <w:r>
                            <w:rPr>
                              <w:rFonts w:ascii="ITC Stone Informal Std Medium" w:hAnsi="ITC Stone Informal Std Medium" w:cs="ITC Stone Informal Std Medium"/>
                              <w:spacing w:val="4"/>
                              <w:sz w:val="18"/>
                              <w:szCs w:val="18"/>
                            </w:rPr>
                            <w:tab/>
                            <w:t> </w:t>
                          </w:r>
                          <w:r>
                            <w:rPr>
                              <w:rFonts w:ascii="ITC Stone Informal Std Medium" w:hAnsi="ITC Stone Informal Std Medium" w:cs="ITC Stone Informal Std Medium"/>
                              <w:spacing w:val="3"/>
                              <w:sz w:val="18"/>
                              <w:szCs w:val="18"/>
                            </w:rPr>
                            <w:t>www.bjv.at</w:t>
                          </w:r>
                        </w:p>
                        <w:p w:rsidR="00B65157" w:rsidRDefault="005E61D5">
                          <w:pPr>
                            <w:pStyle w:val="EinfAbs"/>
                            <w:tabs>
                              <w:tab w:val="left" w:pos="540"/>
                              <w:tab w:val="left" w:pos="2740"/>
                              <w:tab w:val="left" w:pos="5640"/>
                              <w:tab w:val="left" w:pos="7540"/>
                            </w:tabs>
                            <w:rPr>
                              <w:lang w:val="de-AT"/>
                            </w:rPr>
                          </w:pPr>
                          <w:r>
                            <w:rPr>
                              <w:rFonts w:ascii="ITC Stone Informal Std Medium" w:hAnsi="ITC Stone Informal Std Medium" w:cs="ITC Stone Informal Std Medium"/>
                              <w:spacing w:val="4"/>
                              <w:sz w:val="18"/>
                              <w:szCs w:val="18"/>
                              <w:lang w:val="de-AT"/>
                            </w:rPr>
                            <w:t>Austria – 1090 Wien</w:t>
                          </w:r>
                          <w:r>
                            <w:rPr>
                              <w:rFonts w:ascii="ITC Stone Informal Std Medium" w:hAnsi="ITC Stone Informal Std Medium" w:cs="ITC Stone Informal Std Medium"/>
                              <w:spacing w:val="4"/>
                              <w:sz w:val="18"/>
                              <w:szCs w:val="18"/>
                              <w:lang w:val="de-AT"/>
                            </w:rPr>
                            <w:tab/>
                            <w:t> </w:t>
                          </w:r>
                          <w:r>
                            <w:rPr>
                              <w:rFonts w:ascii="ITC Stone Informal Std Medium" w:hAnsi="ITC Stone Informal Std Medium" w:cs="ITC Stone Informal Std Medium"/>
                              <w:spacing w:val="4"/>
                              <w:sz w:val="18"/>
                              <w:szCs w:val="18"/>
                            </w:rPr>
                            <w:t> </w:t>
                          </w:r>
                          <w:r>
                            <w:rPr>
                              <w:rFonts w:ascii="ITC Stone Informal Std Medium" w:hAnsi="ITC Stone Informal Std Medium" w:cs="ITC Stone Informal Std Medium"/>
                              <w:spacing w:val="4"/>
                              <w:sz w:val="18"/>
                              <w:szCs w:val="18"/>
                              <w:lang w:val="de-AT"/>
                            </w:rPr>
                            <w:t>Fax + 43 1 214 44 99-10</w:t>
                          </w:r>
                          <w:r>
                            <w:rPr>
                              <w:rFonts w:ascii="ITC Stone Informal Std Medium" w:hAnsi="ITC Stone Informal Std Medium" w:cs="ITC Stone Informal Std Medium"/>
                              <w:spacing w:val="4"/>
                              <w:sz w:val="18"/>
                              <w:szCs w:val="18"/>
                              <w:lang w:val="de-AT"/>
                            </w:rPr>
                            <w:tab/>
                          </w:r>
                          <w:r>
                            <w:rPr>
                              <w:rFonts w:ascii="ITC Stone Informal Std Medium" w:hAnsi="ITC Stone Informal Std Medium" w:cs="ITC Stone Informal Std Medium"/>
                              <w:spacing w:val="4"/>
                              <w:sz w:val="18"/>
                              <w:szCs w:val="18"/>
                            </w:rPr>
                            <w:t> </w:t>
                          </w:r>
                          <w:r>
                            <w:rPr>
                              <w:rFonts w:ascii="ITC Stone Informal Std Medium" w:hAnsi="ITC Stone Informal Std Medium" w:cs="ITC Stone Informal Std Medium"/>
                              <w:spacing w:val="4"/>
                              <w:sz w:val="18"/>
                              <w:szCs w:val="18"/>
                              <w:lang w:val="de-AT"/>
                            </w:rPr>
                            <w:t>office@bjv.at</w:t>
                          </w:r>
                          <w:r>
                            <w:rPr>
                              <w:rFonts w:ascii="ITC Stone Informal Std Medium" w:hAnsi="ITC Stone Informal Std Medium" w:cs="ITC Stone Informal Std Medium"/>
                              <w:spacing w:val="4"/>
                              <w:sz w:val="18"/>
                              <w:szCs w:val="18"/>
                              <w:lang w:val="de-AT"/>
                            </w:rPr>
                            <w:tab/>
                            <w:t>ZVR-Zahl 902252246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30" type="#_x0000_t202" style="position:absolute;left:0;text-align:left;margin-left:-7.2pt;margin-top:-15.5pt;width:497.2pt;height:30.8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" filled="f" stroked="f">
              <v:textbox style="mso-fit-shape-to-text:t">
                <w:txbxContent>
                  <w:p w:rsidR="00B65157" w:rsidRDefault="005E61D5">
                    <w:pPr>
                      <w:pStyle w:val="EinfAbs"/>
                      <w:tabs>
                        <w:tab w:val="left" w:pos="540"/>
                        <w:tab w:val="left" w:pos="2740"/>
                        <w:tab w:val="left" w:pos="5640"/>
                        <w:tab w:val="left" w:pos="7540"/>
                      </w:tabs>
                      <w:rPr>
                        <w:rFonts w:ascii="ITC Stone Informal Std Medium" w:hAnsi="ITC Stone Informal Std Medium" w:cs="ITC Stone Informal Std Medium"/>
                        <w:spacing w:val="3"/>
                        <w:sz w:val="18"/>
                        <w:szCs w:val="18"/>
                      </w:rPr>
                    </w:pPr>
                    <w:r>
                      <w:rPr>
                        <w:rFonts w:ascii="ITC Stone Informal Std Medium" w:hAnsi="ITC Stone Informal Std Medium" w:cs="ITC Stone Informal Std Medium"/>
                        <w:spacing w:val="4"/>
                        <w:sz w:val="18"/>
                        <w:szCs w:val="18"/>
                      </w:rPr>
                      <w:t>Liechtensteinstr. 57|2</w:t>
                    </w:r>
                    <w:r>
                      <w:rPr>
                        <w:rFonts w:ascii="ITC Stone Informal Std Medium" w:hAnsi="ITC Stone Informal Std Medium" w:cs="ITC Stone Informal Std Medium"/>
                        <w:spacing w:val="4"/>
                        <w:sz w:val="18"/>
                        <w:szCs w:val="18"/>
                      </w:rPr>
                      <w:tab/>
                      <w:t xml:space="preserve">  Tel. + 43 1 214 44 99 </w:t>
                    </w:r>
                    <w:r>
                      <w:rPr>
                        <w:rFonts w:ascii="ITC Stone Informal Std Medium" w:hAnsi="ITC Stone Informal Std Medium" w:cs="ITC Stone Informal Std Medium"/>
                        <w:spacing w:val="4"/>
                        <w:sz w:val="18"/>
                        <w:szCs w:val="18"/>
                      </w:rPr>
                      <w:tab/>
                      <w:t> </w:t>
                    </w:r>
                    <w:r>
                      <w:rPr>
                        <w:rFonts w:ascii="ITC Stone Informal Std Medium" w:hAnsi="ITC Stone Informal Std Medium" w:cs="ITC Stone Informal Std Medium"/>
                        <w:spacing w:val="3"/>
                        <w:sz w:val="18"/>
                        <w:szCs w:val="18"/>
                      </w:rPr>
                      <w:t>www.bjv.at</w:t>
                    </w:r>
                  </w:p>
                  <w:p w:rsidR="00B65157" w:rsidRDefault="005E61D5">
                    <w:pPr>
                      <w:pStyle w:val="EinfAbs"/>
                      <w:tabs>
                        <w:tab w:val="left" w:pos="540"/>
                        <w:tab w:val="left" w:pos="2740"/>
                        <w:tab w:val="left" w:pos="5640"/>
                        <w:tab w:val="left" w:pos="7540"/>
                      </w:tabs>
                      <w:rPr>
                        <w:lang w:val="de-AT"/>
                      </w:rPr>
                    </w:pPr>
                    <w:r>
                      <w:rPr>
                        <w:rFonts w:ascii="ITC Stone Informal Std Medium" w:hAnsi="ITC Stone Informal Std Medium" w:cs="ITC Stone Informal Std Medium"/>
                        <w:spacing w:val="4"/>
                        <w:sz w:val="18"/>
                        <w:szCs w:val="18"/>
                        <w:lang w:val="de-AT"/>
                      </w:rPr>
                      <w:t>Austria – 1090 Wien</w:t>
                    </w:r>
                    <w:r>
                      <w:rPr>
                        <w:rFonts w:ascii="ITC Stone Informal Std Medium" w:hAnsi="ITC Stone Informal Std Medium" w:cs="ITC Stone Informal Std Medium"/>
                        <w:spacing w:val="4"/>
                        <w:sz w:val="18"/>
                        <w:szCs w:val="18"/>
                        <w:lang w:val="de-AT"/>
                      </w:rPr>
                      <w:tab/>
                      <w:t> </w:t>
                    </w:r>
                    <w:r>
                      <w:rPr>
                        <w:rFonts w:ascii="ITC Stone Informal Std Medium" w:hAnsi="ITC Stone Informal Std Medium" w:cs="ITC Stone Informal Std Medium"/>
                        <w:spacing w:val="4"/>
                        <w:sz w:val="18"/>
                        <w:szCs w:val="18"/>
                      </w:rPr>
                      <w:t> </w:t>
                    </w:r>
                    <w:r>
                      <w:rPr>
                        <w:rFonts w:ascii="ITC Stone Informal Std Medium" w:hAnsi="ITC Stone Informal Std Medium" w:cs="ITC Stone Informal Std Medium"/>
                        <w:spacing w:val="4"/>
                        <w:sz w:val="18"/>
                        <w:szCs w:val="18"/>
                        <w:lang w:val="de-AT"/>
                      </w:rPr>
                      <w:t>Fax + 43 1 214 44 99-10</w:t>
                    </w:r>
                    <w:r>
                      <w:rPr>
                        <w:rFonts w:ascii="ITC Stone Informal Std Medium" w:hAnsi="ITC Stone Informal Std Medium" w:cs="ITC Stone Informal Std Medium"/>
                        <w:spacing w:val="4"/>
                        <w:sz w:val="18"/>
                        <w:szCs w:val="18"/>
                        <w:lang w:val="de-AT"/>
                      </w:rPr>
                      <w:tab/>
                    </w:r>
                    <w:r>
                      <w:rPr>
                        <w:rFonts w:ascii="ITC Stone Informal Std Medium" w:hAnsi="ITC Stone Informal Std Medium" w:cs="ITC Stone Informal Std Medium"/>
                        <w:spacing w:val="4"/>
                        <w:sz w:val="18"/>
                        <w:szCs w:val="18"/>
                      </w:rPr>
                      <w:t> </w:t>
                    </w:r>
                    <w:r>
                      <w:rPr>
                        <w:rFonts w:ascii="ITC Stone Informal Std Medium" w:hAnsi="ITC Stone Informal Std Medium" w:cs="ITC Stone Informal Std Medium"/>
                        <w:spacing w:val="4"/>
                        <w:sz w:val="18"/>
                        <w:szCs w:val="18"/>
                        <w:lang w:val="de-AT"/>
                      </w:rPr>
                      <w:t>office@bjv.at</w:t>
                    </w:r>
                    <w:r>
                      <w:rPr>
                        <w:rFonts w:ascii="ITC Stone Informal Std Medium" w:hAnsi="ITC Stone Informal Std Medium" w:cs="ITC Stone Informal Std Medium"/>
                        <w:spacing w:val="4"/>
                        <w:sz w:val="18"/>
                        <w:szCs w:val="18"/>
                        <w:lang w:val="de-AT"/>
                      </w:rPr>
                      <w:tab/>
                      <w:t>ZVR-Zahl 902252246</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2CE" w:rsidRDefault="009D02CE">
      <w:pPr>
        <w:spacing w:after="0" w:line="240" w:lineRule="auto"/>
      </w:pPr>
      <w:r>
        <w:separator/>
      </w:r>
    </w:p>
  </w:footnote>
  <w:footnote w:type="continuationSeparator" w:id="0">
    <w:p w:rsidR="009D02CE" w:rsidRDefault="009D02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157" w:rsidRDefault="005E61D5">
    <w:pPr>
      <w:pStyle w:val="Kopfzeile"/>
    </w:pPr>
    <w:r>
      <w:rPr>
        <w:noProof/>
        <w:lang w:val="de-AT" w:eastAsia="de-AT"/>
      </w:rPr>
      <mc:AlternateContent>
        <mc:Choice Requires="wpg">
          <w:drawing>
            <wp:anchor distT="0" distB="0" distL="114300" distR="114300" simplePos="0" relativeHeight="251667456" behindDoc="0" locked="0" layoutInCell="1" allowOverlap="1">
              <wp:simplePos x="0" y="0"/>
              <wp:positionH relativeFrom="column">
                <wp:posOffset>-660</wp:posOffset>
              </wp:positionH>
              <wp:positionV relativeFrom="paragraph">
                <wp:posOffset>4115</wp:posOffset>
              </wp:positionV>
              <wp:extent cx="6077606" cy="9743005"/>
              <wp:effectExtent l="0" t="0" r="0" b="0"/>
              <wp:wrapNone/>
              <wp:docPr id="3" name="Gruppieren 3"/>
              <wp:cNvGraphicFramePr/>
              <a:graphic xmlns:a="http://schemas.openxmlformats.org/drawingml/2006/main">
                <a:graphicData uri="http://schemas.microsoft.com/office/word/2010/wordprocessingGroup">
                  <wpg:wgp>
                    <wpg:cNvGrpSpPr/>
                    <wpg:grpSpPr>
                      <a:xfrm>
                        <a:off x="0" y="0"/>
                        <a:ext cx="6077606" cy="9743005"/>
                        <a:chOff x="0" y="0"/>
                        <a:chExt cx="6077606" cy="9743005"/>
                      </a:xfrm>
                    </wpg:grpSpPr>
                    <pic:pic xmlns:pic="http://schemas.openxmlformats.org/drawingml/2006/picture">
                      <pic:nvPicPr>
                        <pic:cNvPr id="6" name="Grafik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33395" cy="614477"/>
                        </a:xfrm>
                        <a:prstGeom prst="rect">
                          <a:avLst/>
                        </a:prstGeom>
                      </pic:spPr>
                    </pic:pic>
                    <pic:pic xmlns:pic="http://schemas.openxmlformats.org/drawingml/2006/picture">
                      <pic:nvPicPr>
                        <pic:cNvPr id="5" name="Grafik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610758" y="1858061"/>
                          <a:ext cx="336499" cy="6605625"/>
                        </a:xfrm>
                        <a:prstGeom prst="rect">
                          <a:avLst/>
                        </a:prstGeom>
                      </pic:spPr>
                    </pic:pic>
                    <wps:wsp>
                      <wps:cNvPr id="307" name="Textfeld 2"/>
                      <wps:cNvSpPr txBox="1">
                        <a:spLocks noChangeArrowheads="1"/>
                      </wps:cNvSpPr>
                      <wps:spPr bwMode="auto">
                        <a:xfrm>
                          <a:off x="5537606" y="9311005"/>
                          <a:ext cx="540000" cy="432000"/>
                        </a:xfrm>
                        <a:prstGeom prst="rect">
                          <a:avLst/>
                        </a:prstGeom>
                        <a:noFill/>
                        <a:ln w="9525">
                          <a:noFill/>
                          <a:miter lim="800000"/>
                          <a:headEnd/>
                          <a:tailEnd/>
                        </a:ln>
                      </wps:spPr>
                      <wps:txbx>
                        <w:txbxContent>
                          <w:p w:rsidR="00B65157" w:rsidRDefault="005E61D5">
                            <w:pPr>
                              <w:spacing w:after="120" w:line="240" w:lineRule="auto"/>
                              <w:rPr>
                                <w:rFonts w:ascii="GT Walsheim" w:eastAsia="Adobe Fan Heiti Std B" w:hAnsi="GT Walsheim"/>
                                <w:sz w:val="20"/>
                                <w:szCs w:val="20"/>
                                <w:lang w:val="de-AT"/>
                              </w:rPr>
                            </w:pPr>
                            <w:r>
                              <w:rPr>
                                <w:rFonts w:ascii="GT Walsheim" w:eastAsia="Adobe Fan Heiti Std B" w:hAnsi="GT Walsheim"/>
                                <w:sz w:val="20"/>
                                <w:szCs w:val="20"/>
                                <w:lang w:val="de-AT"/>
                              </w:rPr>
                              <w:t>Seite</w:t>
                            </w:r>
                            <w:r>
                              <w:rPr>
                                <w:rFonts w:ascii="GT Walsheim" w:eastAsia="Adobe Fan Heiti Std B" w:hAnsi="GT Walsheim"/>
                                <w:sz w:val="20"/>
                                <w:szCs w:val="20"/>
                                <w:lang w:val="de-AT"/>
                              </w:rPr>
                              <w:br/>
                            </w:r>
                            <w:r>
                              <w:rPr>
                                <w:rFonts w:ascii="GT Walsheim" w:eastAsia="Adobe Fan Heiti Std B" w:hAnsi="GT Walsheim"/>
                                <w:sz w:val="20"/>
                                <w:szCs w:val="20"/>
                                <w:lang w:val="de-AT"/>
                              </w:rPr>
                              <w:fldChar w:fldCharType="begin"/>
                            </w:r>
                            <w:r>
                              <w:rPr>
                                <w:rFonts w:ascii="GT Walsheim" w:eastAsia="Adobe Fan Heiti Std B" w:hAnsi="GT Walsheim"/>
                                <w:sz w:val="20"/>
                                <w:szCs w:val="20"/>
                                <w:lang w:val="de-AT"/>
                              </w:rPr>
                              <w:instrText>PAGE   \* MERGEFORMAT</w:instrText>
                            </w:r>
                            <w:r>
                              <w:rPr>
                                <w:rFonts w:ascii="GT Walsheim" w:eastAsia="Adobe Fan Heiti Std B" w:hAnsi="GT Walsheim"/>
                                <w:sz w:val="20"/>
                                <w:szCs w:val="20"/>
                                <w:lang w:val="de-AT"/>
                              </w:rPr>
                              <w:fldChar w:fldCharType="separate"/>
                            </w:r>
                            <w:r w:rsidR="00C75D7D" w:rsidRPr="00C75D7D">
                              <w:rPr>
                                <w:rFonts w:ascii="GT Walsheim" w:eastAsia="Adobe Fan Heiti Std B" w:hAnsi="GT Walsheim"/>
                                <w:noProof/>
                                <w:sz w:val="20"/>
                                <w:szCs w:val="20"/>
                                <w:lang w:val="de-DE"/>
                              </w:rPr>
                              <w:t>2</w:t>
                            </w:r>
                            <w:r>
                              <w:rPr>
                                <w:rFonts w:ascii="GT Walsheim" w:eastAsia="Adobe Fan Heiti Std B" w:hAnsi="GT Walsheim"/>
                                <w:sz w:val="20"/>
                                <w:szCs w:val="20"/>
                                <w:lang w:val="de-AT"/>
                              </w:rPr>
                              <w:fldChar w:fldCharType="end"/>
                            </w:r>
                            <w:r>
                              <w:rPr>
                                <w:rFonts w:ascii="ITC Stone Informal Std Medium" w:eastAsia="Adobe Fan Heiti Std B" w:hAnsi="ITC Stone Informal Std Medium"/>
                                <w:sz w:val="20"/>
                                <w:szCs w:val="20"/>
                                <w:lang w:val="de-AT"/>
                              </w:rPr>
                              <w:t>|</w:t>
                            </w:r>
                            <w:r>
                              <w:rPr>
                                <w:rFonts w:ascii="GT Walsheim" w:eastAsia="Adobe Fan Heiti Std B" w:hAnsi="GT Walsheim"/>
                                <w:sz w:val="20"/>
                                <w:szCs w:val="20"/>
                                <w:lang w:val="de-AT"/>
                              </w:rPr>
                              <w:fldChar w:fldCharType="begin"/>
                            </w:r>
                            <w:r>
                              <w:rPr>
                                <w:rFonts w:ascii="GT Walsheim" w:eastAsia="Adobe Fan Heiti Std B" w:hAnsi="GT Walsheim"/>
                                <w:sz w:val="20"/>
                                <w:szCs w:val="20"/>
                                <w:lang w:val="de-AT"/>
                              </w:rPr>
                              <w:instrText xml:space="preserve"> NUMPAGES   \* MERGEFORMAT </w:instrText>
                            </w:r>
                            <w:r>
                              <w:rPr>
                                <w:rFonts w:ascii="GT Walsheim" w:eastAsia="Adobe Fan Heiti Std B" w:hAnsi="GT Walsheim"/>
                                <w:sz w:val="20"/>
                                <w:szCs w:val="20"/>
                                <w:lang w:val="de-AT"/>
                              </w:rPr>
                              <w:fldChar w:fldCharType="separate"/>
                            </w:r>
                            <w:r w:rsidR="00C75D7D">
                              <w:rPr>
                                <w:rFonts w:ascii="GT Walsheim" w:eastAsia="Adobe Fan Heiti Std B" w:hAnsi="GT Walsheim"/>
                                <w:noProof/>
                                <w:sz w:val="20"/>
                                <w:szCs w:val="20"/>
                                <w:lang w:val="de-AT"/>
                              </w:rPr>
                              <w:t>3</w:t>
                            </w:r>
                            <w:r>
                              <w:rPr>
                                <w:rFonts w:ascii="GT Walsheim" w:eastAsia="Adobe Fan Heiti Std B" w:hAnsi="GT Walsheim"/>
                                <w:sz w:val="20"/>
                                <w:szCs w:val="20"/>
                                <w:lang w:val="de-AT"/>
                              </w:rPr>
                              <w:fldChar w:fldCharType="end"/>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ieren 3" o:spid="_x0000_s1026" style="position:absolute;margin-left:-.05pt;margin-top:.3pt;width:478.55pt;height:767.15pt;z-index:251667456;mso-width-relative:margin;mso-height-relative:margin" coordsize="60776,974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QAM&#10;QWRvYmVfQ00AAv/uAA5BZG9iZQBkgAAAAAH/2wCEAAwICAgJCAwJCQwRCwoLERUPDAwPFRgTExUT&#10;ExgRDAwMDAwMEQwMDAwMDAwMDAwMDAwMDAwMDAwMDAwMDAwMDAwBDQsLDQ4NEA4OEBQODg4UFA4O&#10;Dg4UEQwMDAwMEREMDAwMDAwRDAwMDAwMDAwMDAwMDAwMDAwMDAwMDAwMDAwMDP/AABEIACI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LAAAAAEAAgEs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BAAAAABSZ2h0bG9uZwAABNg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EOEJJTQQMAAAAABWZAAAAAQAAAKAAAAAiAAAB4AAAP8AAABV9ABgAAf/Y/+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0ADEFkb2JlX0NNAAL/7gAOQWRvYmUAZIAAAAAB/9sA&#10;hAAMCAgICQgMCQkMEQsKCxEVDwwMDxUYExMVExMYEQwMDAwMDBEMDAwMDAwMDAwMDAwMDAwMDAwM&#10;DAwMDAwMDAwMAQ0LCw0ODRAODhAUDg4OFBQODg4OFBEMDAwMDBERDAwMDAwMEQwMDAwMDAwMDAwM&#10;DAwMDAwMDAwMDAwMDAwMDAz/wAARCAAi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o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3/4v/iSUNDX1BST0ZJTEUABgq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X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b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f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7" type="#_x0000_t75" style="position:absolute;width:29333;height:6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vTqPEAAAA2gAAAA8AAABkcnMvZG93bnJldi54bWxEj91qwkAUhO+FvsNyCr3TTQsVia4SQkuj&#10;CFr/rk+zp0lo9mzYXTW+fbcg9HKYmW+Y2aI3rbiQ841lBc+jBARxaXXDlYLD/n04AeEDssbWMim4&#10;kYfF/GEww1TbK3/SZRcqESHsU1RQh9ClUvqyJoN+ZDvi6H1bZzBE6SqpHV4j3LTyJUnG0mDDcaHG&#10;jvKayp/d2Sg4ulV2Om4/krev17DcFPnEFKu1Uk+PfTYFEagP/+F7u9AKxvB3Jd4A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vTqPEAAAA2gAAAA8AAAAAAAAAAAAAAAAA&#10;nwIAAGRycy9kb3ducmV2LnhtbFBLBQYAAAAABAAEAPcAAACQAwAAAAA=&#10;">
                <v:imagedata r:id="rId3" o:title=""/>
                <v:path arrowok="t"/>
              </v:shape>
              <v:shape id="Grafik 5" o:spid="_x0000_s1028" type="#_x0000_t75" style="position:absolute;left:56107;top:18580;width:3365;height:66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kQqPEAAAA2gAAAA8AAABkcnMvZG93bnJldi54bWxEj0FrwkAUhO+C/2F5Qm9mU4siqauIIJTQ&#10;Kk166PGRfc2mzb4N2a2J/94tFDwOM/MNs9mNthUX6n3jWMFjkoIgrpxuuFbwUR7naxA+IGtsHZOC&#10;K3nYbaeTDWbaDfxOlyLUIkLYZ6jAhNBlUvrKkEWfuI44el+utxii7Gupexwi3LZykaYrabHhuGCw&#10;o4Oh6qf4tQpe87f1+btcfu6fTHscryc0tsuVepiN+2cQgcZwD/+3X7SCJfxdiTdAb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kQqPEAAAA2gAAAA8AAAAAAAAAAAAAAAAA&#10;nwIAAGRycy9kb3ducmV2LnhtbFBLBQYAAAAABAAEAPcAAACQAwAAAAA=&#10;">
                <v:imagedata r:id="rId4" o:title=""/>
                <v:path arrowok="t"/>
              </v:shape>
              <v:shapetype id="_x0000_t202" coordsize="21600,21600" o:spt="202" path="m,l,21600r21600,l21600,xe">
                <v:stroke joinstyle="miter"/>
                <v:path gradientshapeok="t" o:connecttype="rect"/>
              </v:shapetype>
              <v:shape id="_x0000_s1029" type="#_x0000_t202" style="position:absolute;left:55376;top:93110;width:540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B65157" w:rsidRDefault="005E61D5">
                      <w:pPr>
                        <w:spacing w:after="120" w:line="240" w:lineRule="auto"/>
                        <w:rPr>
                          <w:rFonts w:ascii="GT Walsheim" w:eastAsia="Adobe Fan Heiti Std B" w:hAnsi="GT Walsheim"/>
                          <w:sz w:val="20"/>
                          <w:szCs w:val="20"/>
                          <w:lang w:val="de-AT"/>
                        </w:rPr>
                      </w:pPr>
                      <w:r>
                        <w:rPr>
                          <w:rFonts w:ascii="GT Walsheim" w:eastAsia="Adobe Fan Heiti Std B" w:hAnsi="GT Walsheim"/>
                          <w:sz w:val="20"/>
                          <w:szCs w:val="20"/>
                          <w:lang w:val="de-AT"/>
                        </w:rPr>
                        <w:t>Seite</w:t>
                      </w:r>
                      <w:r>
                        <w:rPr>
                          <w:rFonts w:ascii="GT Walsheim" w:eastAsia="Adobe Fan Heiti Std B" w:hAnsi="GT Walsheim"/>
                          <w:sz w:val="20"/>
                          <w:szCs w:val="20"/>
                          <w:lang w:val="de-AT"/>
                        </w:rPr>
                        <w:br/>
                      </w:r>
                      <w:r>
                        <w:rPr>
                          <w:rFonts w:ascii="GT Walsheim" w:eastAsia="Adobe Fan Heiti Std B" w:hAnsi="GT Walsheim"/>
                          <w:sz w:val="20"/>
                          <w:szCs w:val="20"/>
                          <w:lang w:val="de-AT"/>
                        </w:rPr>
                        <w:fldChar w:fldCharType="begin"/>
                      </w:r>
                      <w:r>
                        <w:rPr>
                          <w:rFonts w:ascii="GT Walsheim" w:eastAsia="Adobe Fan Heiti Std B" w:hAnsi="GT Walsheim"/>
                          <w:sz w:val="20"/>
                          <w:szCs w:val="20"/>
                          <w:lang w:val="de-AT"/>
                        </w:rPr>
                        <w:instrText>PAGE   \* MERGEFORMAT</w:instrText>
                      </w:r>
                      <w:r>
                        <w:rPr>
                          <w:rFonts w:ascii="GT Walsheim" w:eastAsia="Adobe Fan Heiti Std B" w:hAnsi="GT Walsheim"/>
                          <w:sz w:val="20"/>
                          <w:szCs w:val="20"/>
                          <w:lang w:val="de-AT"/>
                        </w:rPr>
                        <w:fldChar w:fldCharType="separate"/>
                      </w:r>
                      <w:r w:rsidR="00C75D7D" w:rsidRPr="00C75D7D">
                        <w:rPr>
                          <w:rFonts w:ascii="GT Walsheim" w:eastAsia="Adobe Fan Heiti Std B" w:hAnsi="GT Walsheim"/>
                          <w:noProof/>
                          <w:sz w:val="20"/>
                          <w:szCs w:val="20"/>
                          <w:lang w:val="de-DE"/>
                        </w:rPr>
                        <w:t>2</w:t>
                      </w:r>
                      <w:r>
                        <w:rPr>
                          <w:rFonts w:ascii="GT Walsheim" w:eastAsia="Adobe Fan Heiti Std B" w:hAnsi="GT Walsheim"/>
                          <w:sz w:val="20"/>
                          <w:szCs w:val="20"/>
                          <w:lang w:val="de-AT"/>
                        </w:rPr>
                        <w:fldChar w:fldCharType="end"/>
                      </w:r>
                      <w:r>
                        <w:rPr>
                          <w:rFonts w:ascii="ITC Stone Informal Std Medium" w:eastAsia="Adobe Fan Heiti Std B" w:hAnsi="ITC Stone Informal Std Medium"/>
                          <w:sz w:val="20"/>
                          <w:szCs w:val="20"/>
                          <w:lang w:val="de-AT"/>
                        </w:rPr>
                        <w:t>|</w:t>
                      </w:r>
                      <w:r>
                        <w:rPr>
                          <w:rFonts w:ascii="GT Walsheim" w:eastAsia="Adobe Fan Heiti Std B" w:hAnsi="GT Walsheim"/>
                          <w:sz w:val="20"/>
                          <w:szCs w:val="20"/>
                          <w:lang w:val="de-AT"/>
                        </w:rPr>
                        <w:fldChar w:fldCharType="begin"/>
                      </w:r>
                      <w:r>
                        <w:rPr>
                          <w:rFonts w:ascii="GT Walsheim" w:eastAsia="Adobe Fan Heiti Std B" w:hAnsi="GT Walsheim"/>
                          <w:sz w:val="20"/>
                          <w:szCs w:val="20"/>
                          <w:lang w:val="de-AT"/>
                        </w:rPr>
                        <w:instrText xml:space="preserve"> NUMPAGES   \* MERGEFORMAT </w:instrText>
                      </w:r>
                      <w:r>
                        <w:rPr>
                          <w:rFonts w:ascii="GT Walsheim" w:eastAsia="Adobe Fan Heiti Std B" w:hAnsi="GT Walsheim"/>
                          <w:sz w:val="20"/>
                          <w:szCs w:val="20"/>
                          <w:lang w:val="de-AT"/>
                        </w:rPr>
                        <w:fldChar w:fldCharType="separate"/>
                      </w:r>
                      <w:r w:rsidR="00C75D7D">
                        <w:rPr>
                          <w:rFonts w:ascii="GT Walsheim" w:eastAsia="Adobe Fan Heiti Std B" w:hAnsi="GT Walsheim"/>
                          <w:noProof/>
                          <w:sz w:val="20"/>
                          <w:szCs w:val="20"/>
                          <w:lang w:val="de-AT"/>
                        </w:rPr>
                        <w:t>3</w:t>
                      </w:r>
                      <w:r>
                        <w:rPr>
                          <w:rFonts w:ascii="GT Walsheim" w:eastAsia="Adobe Fan Heiti Std B" w:hAnsi="GT Walsheim"/>
                          <w:sz w:val="20"/>
                          <w:szCs w:val="20"/>
                          <w:lang w:val="de-AT"/>
                        </w:rPr>
                        <w:fldChar w:fldCharType="end"/>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157" w:rsidRDefault="005E61D5">
    <w:pPr>
      <w:pStyle w:val="Kopfzeile"/>
    </w:pPr>
    <w:r>
      <w:rPr>
        <w:noProof/>
        <w:lang w:val="de-AT" w:eastAsia="de-AT"/>
      </w:rPr>
      <mc:AlternateContent>
        <mc:Choice Requires="wpg">
          <w:drawing>
            <wp:anchor distT="0" distB="0" distL="114300" distR="114300" simplePos="0" relativeHeight="251669504" behindDoc="1" locked="0" layoutInCell="1" allowOverlap="1">
              <wp:simplePos x="0" y="0"/>
              <wp:positionH relativeFrom="column">
                <wp:posOffset>-660</wp:posOffset>
              </wp:positionH>
              <wp:positionV relativeFrom="paragraph">
                <wp:posOffset>4115</wp:posOffset>
              </wp:positionV>
              <wp:extent cx="5947257" cy="8463686"/>
              <wp:effectExtent l="0" t="0" r="0" b="0"/>
              <wp:wrapNone/>
              <wp:docPr id="2" name="Gruppieren 2"/>
              <wp:cNvGraphicFramePr/>
              <a:graphic xmlns:a="http://schemas.openxmlformats.org/drawingml/2006/main">
                <a:graphicData uri="http://schemas.microsoft.com/office/word/2010/wordprocessingGroup">
                  <wpg:wgp>
                    <wpg:cNvGrpSpPr/>
                    <wpg:grpSpPr>
                      <a:xfrm>
                        <a:off x="0" y="0"/>
                        <a:ext cx="5947257" cy="8463686"/>
                        <a:chOff x="0" y="0"/>
                        <a:chExt cx="5947257" cy="8463686"/>
                      </a:xfrm>
                    </wpg:grpSpPr>
                    <pic:pic xmlns:pic="http://schemas.openxmlformats.org/drawingml/2006/picture">
                      <pic:nvPicPr>
                        <pic:cNvPr id="7" name="Grafik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33395" cy="614477"/>
                        </a:xfrm>
                        <a:prstGeom prst="rect">
                          <a:avLst/>
                        </a:prstGeom>
                      </pic:spPr>
                    </pic:pic>
                    <pic:pic xmlns:pic="http://schemas.openxmlformats.org/drawingml/2006/picture">
                      <pic:nvPicPr>
                        <pic:cNvPr id="1" name="Grafik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610758" y="1858061"/>
                          <a:ext cx="336499" cy="6605625"/>
                        </a:xfrm>
                        <a:prstGeom prst="rect">
                          <a:avLst/>
                        </a:prstGeom>
                      </pic:spPr>
                    </pic:pic>
                  </wpg:wgp>
                </a:graphicData>
              </a:graphic>
            </wp:anchor>
          </w:drawing>
        </mc:Choice>
        <mc:Fallback>
          <w:pict>
            <v:group w14:anchorId="1EA37FB2" id="Gruppieren 2" o:spid="_x0000_s1026" style="position:absolute;margin-left:-.05pt;margin-top:.3pt;width:468.3pt;height:666.45pt;z-index:-251646976" coordsize="59472,8463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tAAxBZG9iZV9DTQAC/+4ADkFkb2JlAGSAAAAA&#10;Af/bAIQADAgICAkIDAkJDBELCgsRFQ8MDA8VGBMTFRMTGBEMDAwMDAwRDAwMDAwMDAwMDAwMDAwM&#10;DAwMDAwMDAwMDAwMDAENCwsNDg0QDg4QFA4ODhQUDg4ODhQRDAwMDAwREQwMDAwMDBEMDAwMDAwM&#10;DAwMDAwMDAwMDAwMDAwMDAwMDAwM/8AAEQgAI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CASwAAA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EEAAAAAFJnaHRsb25nAAAE2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Q4QklNBAwAAAAAFZkA&#10;AAABAAAAoAAAACIAAAHgAAA/wAAAFX0AGAAB/9j/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QAMQWRvYmVfQ00AAv/uAA5BZG9iZQBkgAAAAAH/2wCEAAwICAgJCAwJCQwRCwoLERUPDAwPFRgT&#10;ExUTExgRDAwMDAwMEQwMDAwMDAwMDAwMDAwMDAwMDAwMDAwMDAwMDAwBDQsLDQ4NEA4OEBQODg4U&#10;FA4ODg4UEQwMDAwMEREMDAwMDAwRDAwMDAwMDAwMDAwMDAwMDAwMDAwMDAwMDAwMDP/AABEIACI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QFBgcICQoLDAwNDg8QERITFBQVFhcYGRobHB0e&#10;Hh8gISIjJCUmJygpKiorLC0uLzAxMjM0NTY3ODk6Ozs8PT4/QEFCQ0RFRkdISUpLTE1OT1BRUlNU&#10;VVZXWFlaW1xdXl9gYWJjZGVmZ2hpamtsbW5vcHFyc3R1dnd4eXp7fH1+f4CBgoOEhYaHiImKi4yN&#10;jo+QkZKTlJWWl5iam5ydnp+goaKjpKWmp6ipqqusra6vsbKztLW2t7i5uru8vb6/wMHCw8XGx8jJ&#10;ysvMzc7P0NHS09TV19jZ2tvc3d7f4OHi4+Tl5ujp6uvs7e7v8PHy8/T19v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f/i/+JJQ0NfUFJPRklMRQAGCo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10;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7" type="#_x0000_t75" style="position:absolute;width:29333;height:6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j6zjFAAAA2gAAAA8AAABkcnMvZG93bnJldi54bWxEj91qwkAUhO8LvsNyhN7VjYVWia4iYmkq&#10;BWv8uT5mj0kwezbsbjV9+25B6OUwM98w03lnGnEl52vLCoaDBARxYXXNpYL97u1pDMIHZI2NZVLw&#10;Qx7ms97DFFNtb7ylax5KESHsU1RQhdCmUvqiIoN+YFvi6J2tMxiidKXUDm8Rbhr5nCSv0mDNcaHC&#10;lpYVFZf82yg4uPXiePh6T1anl/CxyZZjk60/lXrsd4sJiEBd+A/f25lWMIK/K/EG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Y+s4xQAAANoAAAAPAAAAAAAAAAAAAAAA&#10;AJ8CAABkcnMvZG93bnJldi54bWxQSwUGAAAAAAQABAD3AAAAkQMAAAAA&#10;">
                <v:imagedata r:id="rId3" o:title=""/>
                <v:path arrowok="t"/>
              </v:shape>
              <v:shape id="Grafik 1" o:spid="_x0000_s1028" type="#_x0000_t75" style="position:absolute;left:56107;top:18580;width:3365;height:66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fRKDBAAAA2gAAAA8AAABkcnMvZG93bnJldi54bWxET01rwkAQvQv+h2WE3symFoukriKCUEJr&#10;adJDj0N2mk2bnQ3ZrYn/3hUET8Pjfc56O9pWnKj3jWMFj0kKgrhyuuFawVd5mK9A+ICssXVMCs7k&#10;YbuZTtaYaTfwJ52KUIsYwj5DBSaELpPSV4Ys+sR1xJH7cb3FEGFfS93jEMNtKxdp+iwtNhwbDHa0&#10;N1T9Ff9WwVv+vvr4LZffuyfTHsbzEY3tcqUeZuPuBUSgMdzFN/erjvPh+sr1ys0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fRKDBAAAA2gAAAA8AAAAAAAAAAAAAAAAAnwIA&#10;AGRycy9kb3ducmV2LnhtbFBLBQYAAAAABAAEAPcAAACNAwAAAAA=&#10;">
                <v:imagedata r:id="rId4"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48085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72E5A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2647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7BA74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66C00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1000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4E70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3405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772AA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5049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70070FE"/>
    <w:multiLevelType w:val="multilevel"/>
    <w:tmpl w:val="14E60E82"/>
    <w:lvl w:ilvl="0">
      <w:numFmt w:val="bullet"/>
      <w:lvlText w:val=""/>
      <w:lvlJc w:val="left"/>
      <w:pPr>
        <w:ind w:left="720" w:hanging="360"/>
      </w:pPr>
      <w:rPr>
        <w:rFonts w:ascii="Symbol" w:eastAsia="DejaVu Sans" w:hAnsi="Symbol" w:cs="Lohit Hind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3A9F34C5"/>
    <w:multiLevelType w:val="hybridMultilevel"/>
    <w:tmpl w:val="FEB8998C"/>
    <w:lvl w:ilvl="0" w:tplc="3A6A6CA0">
      <w:start w:val="1"/>
      <w:numFmt w:val="bullet"/>
      <w:pStyle w:val="PPAufzhlungListe"/>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drawingGridHorizontalSpacing w:val="284"/>
  <w:drawingGridVerticalSpacing w:val="284"/>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E92"/>
    <w:rsid w:val="001F596C"/>
    <w:rsid w:val="00316181"/>
    <w:rsid w:val="0038410E"/>
    <w:rsid w:val="005A6303"/>
    <w:rsid w:val="005C71DA"/>
    <w:rsid w:val="005E61D5"/>
    <w:rsid w:val="009849BB"/>
    <w:rsid w:val="009B1D30"/>
    <w:rsid w:val="009D02CE"/>
    <w:rsid w:val="00B05847"/>
    <w:rsid w:val="00B509B6"/>
    <w:rsid w:val="00B65157"/>
    <w:rsid w:val="00B758C2"/>
    <w:rsid w:val="00C75D7D"/>
    <w:rsid w:val="00DB2D7A"/>
    <w:rsid w:val="00E46E92"/>
  </w:rsids>
  <m:mathPr>
    <m:mathFont m:val="Cambria Math"/>
    <m:brkBin m:val="before"/>
    <m:brkBinSub m:val="--"/>
    <m:smallFrac m:val="0"/>
    <m:dispDef/>
    <m:lMargin m:val="0"/>
    <m:rMargin m:val="0"/>
    <m:defJc m:val="centerGroup"/>
    <m:wrapIndent m:val="1440"/>
    <m:intLim m:val="subSup"/>
    <m:naryLim m:val="undOvr"/>
  </m:mathPr>
  <w:themeFontLang w:val="de-AT"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7124AD0-B906-4A33-8B1A-F3A53AADD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customStyle="1" w:styleId="EinfAbs">
    <w:name w:val="[Einf. Abs.]"/>
    <w:basedOn w:val="Standard"/>
    <w:uiPriority w:val="99"/>
    <w:pPr>
      <w:widowControl/>
      <w:autoSpaceDE w:val="0"/>
      <w:autoSpaceDN w:val="0"/>
      <w:adjustRightInd w:val="0"/>
      <w:spacing w:after="0" w:line="288" w:lineRule="auto"/>
      <w:textAlignment w:val="center"/>
    </w:pPr>
    <w:rPr>
      <w:rFonts w:ascii="GT Walsheim Regular" w:hAnsi="GT Walsheim Regular" w:cs="GT Walsheim Regular"/>
      <w:color w:val="000000"/>
      <w:sz w:val="24"/>
      <w:szCs w:val="24"/>
      <w:lang w:val="de-DE"/>
    </w:rPr>
  </w:style>
  <w:style w:type="character" w:styleId="Hyperlink">
    <w:name w:val="Hyperlink"/>
    <w:basedOn w:val="Absatz-Standardschriftart"/>
    <w:uiPriority w:val="99"/>
    <w:unhideWhenUsed/>
    <w:rPr>
      <w:color w:val="0000FF" w:themeColor="hyperlink"/>
      <w:u w:val="single"/>
    </w:rPr>
  </w:style>
  <w:style w:type="paragraph" w:styleId="Funotentext">
    <w:name w:val="footnote text"/>
    <w:basedOn w:val="Standard"/>
    <w:link w:val="FunotentextZchn"/>
    <w:uiPriority w:val="99"/>
    <w:pPr>
      <w:suppressAutoHyphens/>
      <w:autoSpaceDN w:val="0"/>
      <w:spacing w:after="0" w:line="240" w:lineRule="auto"/>
      <w:textAlignment w:val="baseline"/>
    </w:pPr>
    <w:rPr>
      <w:rFonts w:ascii="Times New Roman" w:eastAsia="DejaVu Sans" w:hAnsi="Times New Roman" w:cs="Mangal"/>
      <w:kern w:val="3"/>
      <w:sz w:val="20"/>
      <w:szCs w:val="18"/>
      <w:lang w:val="de-AT" w:eastAsia="zh-CN" w:bidi="hi-IN"/>
    </w:rPr>
  </w:style>
  <w:style w:type="character" w:customStyle="1" w:styleId="FunotentextZchn">
    <w:name w:val="Fußnotentext Zchn"/>
    <w:basedOn w:val="Absatz-Standardschriftart"/>
    <w:link w:val="Funotentext"/>
    <w:uiPriority w:val="99"/>
    <w:rPr>
      <w:rFonts w:ascii="Times New Roman" w:eastAsia="DejaVu Sans" w:hAnsi="Times New Roman" w:cs="Mangal"/>
      <w:kern w:val="3"/>
      <w:sz w:val="20"/>
      <w:szCs w:val="18"/>
      <w:lang w:val="de-AT" w:eastAsia="zh-CN" w:bidi="hi-IN"/>
    </w:rPr>
  </w:style>
  <w:style w:type="character" w:styleId="Funotenzeichen">
    <w:name w:val="footnote reference"/>
    <w:basedOn w:val="Absatz-Standardschriftart"/>
    <w:uiPriority w:val="99"/>
    <w:rPr>
      <w:position w:val="0"/>
      <w:vertAlign w:val="superscript"/>
    </w:rPr>
  </w:style>
  <w:style w:type="paragraph" w:styleId="KeinLeerraum">
    <w:name w:val="No Spacing"/>
    <w:uiPriority w:val="1"/>
    <w:qFormat/>
    <w:pPr>
      <w:spacing w:after="0" w:line="240" w:lineRule="auto"/>
    </w:pPr>
  </w:style>
  <w:style w:type="paragraph" w:customStyle="1" w:styleId="PPFlietext">
    <w:name w:val="PP Fließtext"/>
    <w:link w:val="PPFlietextZchn"/>
    <w:qFormat/>
    <w:pPr>
      <w:spacing w:after="240" w:line="288" w:lineRule="auto"/>
    </w:pPr>
    <w:rPr>
      <w:rFonts w:ascii="ITC Stone Informal Std Medium" w:hAnsi="ITC Stone Informal Std Medium"/>
      <w:sz w:val="20"/>
      <w:lang w:val="de-AT"/>
    </w:rPr>
  </w:style>
  <w:style w:type="paragraph" w:customStyle="1" w:styleId="PPTitelDeckblatt">
    <w:name w:val="PP Titel Deckblatt"/>
    <w:qFormat/>
    <w:pPr>
      <w:spacing w:before="3360"/>
    </w:pPr>
    <w:rPr>
      <w:rFonts w:ascii="GT Walsheim Bold" w:hAnsi="GT Walsheim Bold"/>
      <w:sz w:val="72"/>
      <w:szCs w:val="72"/>
      <w:lang w:val="de-AT"/>
    </w:rPr>
  </w:style>
  <w:style w:type="paragraph" w:customStyle="1" w:styleId="PPberschrift1">
    <w:name w:val="PP Überschrift 1"/>
    <w:next w:val="PPFlietext"/>
    <w:qFormat/>
    <w:pPr>
      <w:spacing w:after="360"/>
    </w:pPr>
    <w:rPr>
      <w:rFonts w:ascii="GT Walsheim Bold" w:hAnsi="GT Walsheim Bold"/>
      <w:sz w:val="36"/>
      <w:szCs w:val="36"/>
      <w:lang w:val="de-AT"/>
    </w:rPr>
  </w:style>
  <w:style w:type="paragraph" w:customStyle="1" w:styleId="PPberschrift2">
    <w:name w:val="PP Überschrift 2"/>
    <w:next w:val="PPFlietext"/>
    <w:qFormat/>
    <w:pPr>
      <w:spacing w:after="240"/>
    </w:pPr>
    <w:rPr>
      <w:rFonts w:ascii="GT Walsheim" w:hAnsi="GT Walsheim"/>
      <w:sz w:val="28"/>
      <w:szCs w:val="28"/>
      <w:lang w:val="de-AT"/>
    </w:rPr>
  </w:style>
  <w:style w:type="paragraph" w:customStyle="1" w:styleId="PPberschrift3">
    <w:name w:val="PP Überschrift 3"/>
    <w:next w:val="PPFlietext"/>
    <w:qFormat/>
    <w:rPr>
      <w:rFonts w:ascii="ITC Stone Informal Std Medium" w:hAnsi="ITC Stone Informal Std Medium"/>
      <w:sz w:val="28"/>
      <w:szCs w:val="28"/>
      <w:lang w:val="de-AT"/>
    </w:rPr>
  </w:style>
  <w:style w:type="paragraph" w:styleId="Listenabsatz">
    <w:name w:val="List Paragraph"/>
    <w:basedOn w:val="Standard"/>
    <w:uiPriority w:val="34"/>
    <w:qFormat/>
    <w:pPr>
      <w:suppressAutoHyphens/>
      <w:autoSpaceDN w:val="0"/>
      <w:spacing w:after="0" w:line="240" w:lineRule="auto"/>
      <w:ind w:left="720"/>
      <w:textAlignment w:val="baseline"/>
    </w:pPr>
    <w:rPr>
      <w:rFonts w:ascii="Times New Roman" w:eastAsia="DejaVu Sans" w:hAnsi="Times New Roman" w:cs="Mangal"/>
      <w:kern w:val="3"/>
      <w:sz w:val="24"/>
      <w:szCs w:val="21"/>
      <w:lang w:val="de-AT" w:eastAsia="zh-CN" w:bidi="hi-IN"/>
    </w:rPr>
  </w:style>
  <w:style w:type="paragraph" w:customStyle="1" w:styleId="PPAufzhlungListe">
    <w:name w:val="PP Aufzählung Liste"/>
    <w:qFormat/>
    <w:pPr>
      <w:numPr>
        <w:numId w:val="1"/>
      </w:numPr>
      <w:spacing w:after="120"/>
      <w:ind w:left="454" w:hanging="454"/>
    </w:pPr>
    <w:rPr>
      <w:rFonts w:ascii="ITC Stone Informal Std Medium" w:eastAsia="DejaVu Sans" w:hAnsi="ITC Stone Informal Std Medium" w:cs="Mangal"/>
      <w:kern w:val="3"/>
      <w:sz w:val="20"/>
      <w:szCs w:val="21"/>
      <w:lang w:val="de-AT" w:eastAsia="zh-CN" w:bidi="hi-IN"/>
    </w:rPr>
  </w:style>
  <w:style w:type="paragraph" w:customStyle="1" w:styleId="PPFunote">
    <w:name w:val="PP Fußnote"/>
    <w:qFormat/>
    <w:pPr>
      <w:spacing w:after="0" w:line="240" w:lineRule="auto"/>
      <w:ind w:left="454" w:hanging="454"/>
    </w:pPr>
    <w:rPr>
      <w:rFonts w:ascii="ITC Stone Informal Std Medium" w:eastAsia="DejaVu Sans" w:hAnsi="ITC Stone Informal Std Medium" w:cs="Mangal"/>
      <w:kern w:val="3"/>
      <w:sz w:val="16"/>
      <w:szCs w:val="18"/>
      <w:lang w:val="de-AT" w:eastAsia="zh-CN" w:bidi="hi-IN"/>
    </w:rPr>
  </w:style>
  <w:style w:type="paragraph" w:styleId="Verzeichnis1">
    <w:name w:val="toc 1"/>
    <w:basedOn w:val="PPFlietext"/>
    <w:next w:val="PPFlietext"/>
    <w:autoRedefine/>
    <w:uiPriority w:val="39"/>
    <w:unhideWhenUsed/>
    <w:qFormat/>
    <w:pPr>
      <w:spacing w:after="100"/>
    </w:pPr>
    <w:rPr>
      <w:b/>
      <w:noProof/>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aliases w:val="PP Inhaltsverzeichnisüberschrift"/>
    <w:basedOn w:val="PPberschrift1"/>
    <w:next w:val="PPFlietext"/>
    <w:uiPriority w:val="39"/>
    <w:unhideWhenUsed/>
    <w:qFormat/>
    <w:pPr>
      <w:widowControl/>
      <w:spacing w:before="960"/>
    </w:pPr>
    <w:rPr>
      <w:lang w:eastAsia="de-AT"/>
    </w:rPr>
  </w:style>
  <w:style w:type="paragraph" w:styleId="Verzeichnis2">
    <w:name w:val="toc 2"/>
    <w:basedOn w:val="PPFlietext"/>
    <w:next w:val="PPFlietext"/>
    <w:autoRedefine/>
    <w:uiPriority w:val="39"/>
    <w:unhideWhenUsed/>
    <w:qFormat/>
    <w:pPr>
      <w:spacing w:after="100"/>
      <w:ind w:left="220"/>
    </w:pPr>
  </w:style>
  <w:style w:type="paragraph" w:styleId="Verzeichnis3">
    <w:name w:val="toc 3"/>
    <w:basedOn w:val="PPFlietext"/>
    <w:next w:val="PPFlietext"/>
    <w:autoRedefine/>
    <w:uiPriority w:val="39"/>
    <w:unhideWhenUsed/>
    <w:qFormat/>
    <w:pPr>
      <w:spacing w:after="100"/>
      <w:ind w:left="440"/>
    </w:p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b/>
      <w:bCs/>
      <w:color w:val="4F81BD" w:themeColor="accent1"/>
    </w:rPr>
  </w:style>
  <w:style w:type="paragraph" w:customStyle="1" w:styleId="Link">
    <w:name w:val="Link"/>
    <w:basedOn w:val="PPFlietext"/>
    <w:link w:val="LinkZchn"/>
    <w:qFormat/>
    <w:rPr>
      <w:color w:val="7F7F7F" w:themeColor="text1" w:themeTint="80"/>
    </w:rPr>
  </w:style>
  <w:style w:type="character" w:customStyle="1" w:styleId="PPFlietextZchn">
    <w:name w:val="PP Fließtext Zchn"/>
    <w:basedOn w:val="Absatz-Standardschriftart"/>
    <w:link w:val="PPFlietext"/>
    <w:rPr>
      <w:rFonts w:ascii="ITC Stone Informal Std Medium" w:hAnsi="ITC Stone Informal Std Medium"/>
      <w:sz w:val="20"/>
      <w:lang w:val="de-AT"/>
    </w:rPr>
  </w:style>
  <w:style w:type="character" w:customStyle="1" w:styleId="LinkZchn">
    <w:name w:val="Link Zchn"/>
    <w:basedOn w:val="PPFlietextZchn"/>
    <w:link w:val="Link"/>
    <w:rPr>
      <w:rFonts w:ascii="ITC Stone Informal Std Medium" w:hAnsi="ITC Stone Informal Std Medium"/>
      <w:color w:val="7F7F7F" w:themeColor="text1" w:themeTint="80"/>
      <w:sz w:val="20"/>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ble\Desktop\14_BJV%20Positionspapier\pp-vorlage_neu.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22FA5-7C58-4BFF-898C-AA73A8316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pp-vorlage_neu.dotx</Template>
  <TotalTime>0</TotalTime>
  <Pages>3</Pages>
  <Words>460</Words>
  <Characters>2900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Unbenannt-1</vt:lpstr>
    </vt:vector>
  </TitlesOfParts>
  <Company>Österreichische Kinder- und Jugendvertretung</Company>
  <LinksUpToDate>false</LinksUpToDate>
  <CharactersWithSpaces>3354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Unbenannt-1</dc:title>
  <dc:creator>Pable</dc:creator>
  <cp:lastModifiedBy>Maria Lettner</cp:lastModifiedBy>
  <cp:revision>9</cp:revision>
  <cp:lastPrinted>2014-06-24T11:03:00Z</cp:lastPrinted>
  <dcterms:created xsi:type="dcterms:W3CDTF">2014-06-24T10:24:00Z</dcterms:created>
  <dcterms:modified xsi:type="dcterms:W3CDTF">2023-03-07T12:27:00Z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2014-06-18T00:00:00Z</vt:filetime>
  </property>
  <property fmtid="{D5CDD505-2E9C-101B-9397-08002B2CF9AE}" pid="3" name="LastSaved">
    <vt:filetime>2014-06-18T00:00:00Z</vt:filetime>
  </property>
</Properties>
</file>